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240" w:before="0" w:after="0"/>
        <w:jc w:val="end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Alla Città Metropolitana di Catania</w:t>
      </w:r>
    </w:p>
    <w:p>
      <w:pPr>
        <w:pStyle w:val="BodyText"/>
        <w:spacing w:lineRule="auto" w:line="240" w:before="0" w:after="0"/>
        <w:jc w:val="end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>Ufficio Patrimonio – D2.02</w:t>
      </w:r>
    </w:p>
    <w:p>
      <w:pPr>
        <w:pStyle w:val="Heading1"/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ALLEGATO A</w:t>
      </w:r>
    </w:p>
    <w:p>
      <w:pPr>
        <w:pStyle w:val="Heading2"/>
        <w:spacing w:lineRule="auto" w:line="240" w:before="0" w:after="0"/>
        <w:jc w:val="center"/>
        <w:rPr>
          <w:rStyle w:val="Stron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OGGETTO: </w:t>
      </w:r>
      <w:r>
        <w:rPr>
          <w:rStyle w:val="Strong"/>
          <w:rFonts w:cs="Times New Roman" w:ascii="Times New Roman" w:hAnsi="Times New Roman"/>
          <w:b w:val="false"/>
          <w:bCs w:val="false"/>
          <w:sz w:val="24"/>
          <w:szCs w:val="24"/>
        </w:rPr>
        <w:t>AVVISO PUBBLICO DI MANIFESTAZIONE DI INTERESSE PER LA RICERCA DI IMMOBILI DA DESTINARE A SEDE STACCATA DELL’I.I.S.S. “B. RADICE” DI BRONTE – NEL TERRITORIO DEL COMUNE DI ADRANO (CT) E COMUNI LIMITROFI.</w:t>
      </w:r>
    </w:p>
    <w:p>
      <w:pPr>
        <w:pStyle w:val="Heading2"/>
        <w:spacing w:lineRule="auto" w:line="240" w:before="0" w:after="0"/>
        <w:rPr>
          <w:rStyle w:val="Stron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Il/La sottoscritto/a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Nome e Cognome / Denominazione sociale: ___________________________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Codice fiscale / Partita IVA: ___________________________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Nato/a a: ___________________________ il ___ / ___ / 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Residente / Sede legale in: ___________________________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Via/Piazza: ___________________________ n. 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CAP: __________ Comune: __________________ Provincia: ________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PEC: ___________________________ 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Telefono: ___________________________ </w:t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in qualità di (barrare la casella):</w:t>
      </w:r>
    </w:p>
    <w:p>
      <w:pPr>
        <w:pStyle w:val="BodyText"/>
        <w:spacing w:lineRule="auto" w:line="240" w:before="0" w:after="0"/>
        <w:rPr/>
      </w:pP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Proprietario/a dell’immobile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Legale rappresentante di società/ente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Altro (specificare): ___________________________</w:t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MANIFESTA IL PROPRIO INTERESSE</w:t>
      </w:r>
    </w:p>
    <w:p>
      <w:pPr>
        <w:pStyle w:val="BodyText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>alla cessione in:</w:t>
      </w:r>
    </w:p>
    <w:p>
      <w:pPr>
        <w:pStyle w:val="BodyText"/>
        <w:spacing w:lineRule="auto" w:line="240" w:before="0" w:after="0"/>
        <w:rPr/>
      </w:pP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locazione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comodato d’uso gratuito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vendita (eventuale)</w:t>
      </w:r>
    </w:p>
    <w:p>
      <w:pPr>
        <w:pStyle w:val="BodyText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>dell’immobile sito in: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Comune: ___________________________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Via/Piazza: ___________________________ n. ___ 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Identificazione catastale (Foglio/Particella/Subalterno): ___________________________ </w:t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A tal fine DICHIARA</w:t>
      </w:r>
    </w:p>
    <w:p>
      <w:pPr>
        <w:pStyle w:val="BodyText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>ai sensi degli artt. 46 e 47 del D.P.R. 445/2000: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di essere in possesso della piena disponibilità giuridica dell’immobile sopra indicato;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che l’immobile è libero da persone e cose (oppure: sarà reso disponibile entro __________);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che l’immobile non presenta abusi edilizi non sanati o non condonati;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che l’immobile è conforme/non conforme alla normativa urbanistica ed edilizia vigente (specificare eventuali criticità): ___________________________;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di essere in possesso della capacità di contrarre con la Pubblica Amministrazione;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di accettare integralmente i contenuti dell’avviso pubblico. 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>DESCRIZIONE IMMOBILE</w:t>
      </w:r>
    </w:p>
    <w:p>
      <w:pPr>
        <w:pStyle w:val="BodyText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>(Descrizione sintetica obbligatoria)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Superficie complessiva: __________ mq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Destinazione attuale: ___________________________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Numero piani: __________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Presenza spazi esterni: </w:t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sì </w:t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no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Presenza parcheggi: </w:t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sì </w:t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no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Stato manutentivo: ___________________________ 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Eventuali lavori necessari: ___________________________ </w:t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DOCUMENTAZIONE ALLEGATA</w:t>
      </w:r>
    </w:p>
    <w:p>
      <w:pPr>
        <w:pStyle w:val="BodyText"/>
        <w:spacing w:lineRule="auto" w:line="240" w:before="0" w:after="0"/>
        <w:rPr/>
      </w:pP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Copia documento di identità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Planimetrie catastali e/o tecniche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Documentazione fotografica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Relazione tecnica descrittiva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Eventuali certificazioni (agibilità, impianti, antisismica, antincendio)</w:t>
        <w:br/>
      </w:r>
      <w:r>
        <w:rPr>
          <w:rFonts w:cs="Segoe UI Symbol" w:ascii="Times New Roman" w:hAnsi="Times New Roman"/>
          <w:sz w:val="24"/>
          <w:szCs w:val="24"/>
        </w:rPr>
        <w:t>☐</w:t>
      </w:r>
      <w:r>
        <w:rPr>
          <w:rFonts w:cs="Times New Roman" w:ascii="Times New Roman" w:hAnsi="Times New Roman"/>
          <w:sz w:val="24"/>
          <w:szCs w:val="24"/>
        </w:rPr>
        <w:t xml:space="preserve"> Proposta di adeguamento (se prevista)</w:t>
      </w:r>
    </w:p>
    <w:p>
      <w:pPr>
        <w:pStyle w:val="Heading2"/>
        <w:spacing w:lineRule="auto" w:line="240" w:before="0" w:after="0"/>
        <w:rPr>
          <w:rStyle w:val="Stron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Heading2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b/>
          <w:bCs/>
          <w:sz w:val="24"/>
          <w:szCs w:val="24"/>
        </w:rPr>
        <w:t>DICHIARAZIONE FINALE</w:t>
      </w:r>
    </w:p>
    <w:p>
      <w:pPr>
        <w:pStyle w:val="BodyText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>Il/La sottoscritto/a dichiara che quanto sopra riportato corrisponde a verità e di essere consapevole delle responsabilità civili e penali in caso di dichiarazioni mendaci ai sensi del D.P.R. 445/2000.</w:t>
      </w:r>
    </w:p>
    <w:p>
      <w:pPr>
        <w:pStyle w:val="BodyText"/>
        <w:spacing w:lineRule="auto" w:line="240" w:before="0" w:after="0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>Luogo e data</w:t>
      </w:r>
    </w:p>
    <w:p>
      <w:pPr>
        <w:pStyle w:val="BodyText"/>
        <w:spacing w:lineRule="auto" w:line="240" w:before="0" w:after="0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>
      <w:pPr>
        <w:pStyle w:val="BodyText"/>
        <w:spacing w:lineRule="auto" w:line="240" w:before="0" w:after="0"/>
        <w:jc w:val="end"/>
        <w:rPr/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 </w:t>
      </w:r>
      <w:r>
        <w:rPr>
          <w:rStyle w:val="Strong"/>
          <w:rFonts w:cs="Times New Roman" w:ascii="Times New Roman" w:hAnsi="Times New Roman"/>
          <w:sz w:val="24"/>
          <w:szCs w:val="24"/>
        </w:rPr>
        <w:t>Firma</w:t>
      </w:r>
    </w:p>
    <w:p>
      <w:pPr>
        <w:pStyle w:val="Heading1"/>
        <w:jc w:val="center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jc w:val="center"/>
        <w:rPr>
          <w:rStyle w:val="Stron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Heading1"/>
        <w:spacing w:before="240" w:after="120"/>
        <w:jc w:val="center"/>
        <w:rPr>
          <w:rStyle w:val="Strong"/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NSimSun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NSimSun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Caratteridinumerazioneuser" w:customStyle="1">
    <w:name w:val="Caratteri di numerazione (user)"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Pr>
      <w:rFonts w:ascii="Segoe UI" w:hAnsi="Segoe UI" w:cs="Mangal"/>
      <w:sz w:val="18"/>
      <w:szCs w:val="16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/>
  </w:style>
  <w:style w:type="paragraph" w:styleId="Lineaorizzontaleuser" w:customStyle="1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Rientrocorpodeltesto21" w:customStyle="1">
    <w:name w:val="Rientro corpo del testo 21"/>
    <w:basedOn w:val="Normal"/>
    <w:qFormat/>
    <w:pPr>
      <w:widowControl w:val="false"/>
      <w:ind w:hanging="1560" w:start="1560"/>
    </w:pPr>
    <w:rPr>
      <w:rFonts w:ascii="Times New Roman" w:hAnsi="Times New Roman" w:eastAsia="Times New Roman" w:cs="Times New Roman"/>
      <w:b/>
      <w:kern w:val="0"/>
      <w:szCs w:val="20"/>
      <w:lang w:eastAsia="ar-SA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pPr/>
    <w:rPr>
      <w:rFonts w:ascii="Segoe UI" w:hAnsi="Segoe UI" w:cs="Mangal"/>
      <w:sz w:val="18"/>
      <w:szCs w:val="16"/>
    </w:rPr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manifestazione di interesse San Giovanni La Punta</Template>
  <TotalTime>35</TotalTime>
  <Application>LibreOffice/26.2.5.2$Windows_X86_64 LibreOffice_project/cd7284b4cbbfeb507e630c1aac019f4157393acb</Application>
  <AppVersion>15.0000</AppVersion>
  <Pages>2</Pages>
  <Words>344</Words>
  <Characters>2353</Characters>
  <CharactersWithSpaces>2768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2026-05-14T10:14:00Z</dcterms:created>
  <dc:creator>Aliberti Angelo</dc:creator>
  <dc:description/>
  <dc:language>it-IT</dc:language>
  <cp:lastModifiedBy/>
  <cp:lastPrinted>2026-05-14T16:15:01Z</cp:lastPrinted>
  <dcterms:modified xsi:type="dcterms:W3CDTF">2026-09-30T10:02:14Z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